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EE" w:rsidRDefault="00FA66EE" w:rsidP="00A72B09">
      <w:pPr>
        <w:spacing w:after="0" w:line="240" w:lineRule="auto"/>
      </w:pPr>
      <w:r>
        <w:t>Season/Day:</w:t>
      </w:r>
      <w:r>
        <w:tab/>
        <w:t>All Seasons and Days except in Advent and Lent</w:t>
      </w:r>
    </w:p>
    <w:p w:rsidR="00FA66EE" w:rsidRDefault="00FA66EE" w:rsidP="00A72B09">
      <w:pPr>
        <w:spacing w:after="0" w:line="240" w:lineRule="auto"/>
      </w:pPr>
      <w:r>
        <w:tab/>
      </w:r>
      <w:r>
        <w:tab/>
      </w:r>
    </w:p>
    <w:p w:rsidR="00FA66EE" w:rsidRDefault="00FA66EE" w:rsidP="00A72B09">
      <w:pPr>
        <w:spacing w:after="0" w:line="240" w:lineRule="auto"/>
      </w:pPr>
      <w:r>
        <w:t>Liturgy:</w:t>
      </w:r>
      <w:r>
        <w:tab/>
      </w:r>
      <w:r>
        <w:tab/>
        <w:t>Service of the Word</w:t>
      </w:r>
    </w:p>
    <w:p w:rsidR="00FA66EE" w:rsidRDefault="00FA66EE" w:rsidP="00A72B09">
      <w:pPr>
        <w:spacing w:after="0" w:line="240" w:lineRule="auto"/>
      </w:pPr>
      <w:r>
        <w:t>Book:</w:t>
      </w:r>
      <w:r>
        <w:tab/>
      </w:r>
      <w:r>
        <w:tab/>
      </w:r>
      <w:r w:rsidRPr="00D414AA">
        <w:rPr>
          <w:i/>
          <w:iCs/>
        </w:rPr>
        <w:t>Evangelical Lutheran Worship</w:t>
      </w:r>
      <w:r>
        <w:t xml:space="preserve"> (2006)</w:t>
      </w:r>
    </w:p>
    <w:p w:rsidR="00FA66EE" w:rsidRDefault="00FA66EE" w:rsidP="00A72B09">
      <w:pPr>
        <w:spacing w:after="0" w:line="240" w:lineRule="auto"/>
      </w:pPr>
    </w:p>
    <w:p w:rsidR="00FA66EE" w:rsidRPr="00813CD6" w:rsidRDefault="00FA66EE" w:rsidP="00A72B09">
      <w:pPr>
        <w:spacing w:after="0" w:line="240" w:lineRule="auto"/>
        <w:rPr>
          <w:i/>
          <w:iCs/>
          <w:color w:val="FF0000"/>
          <w:sz w:val="18"/>
        </w:rPr>
      </w:pPr>
      <w:r w:rsidRPr="002C6B46">
        <w:rPr>
          <w:i/>
          <w:iCs/>
          <w:color w:val="FF0000"/>
          <w:sz w:val="18"/>
        </w:rPr>
        <w:t>This service should be used only when no ordained presbyter (pastor) is presiding. If an ordained presbyter is presiding, use the Holy Communion liturgy instead.</w:t>
      </w:r>
    </w:p>
    <w:p w:rsidR="00FA66EE" w:rsidRDefault="00FA66EE" w:rsidP="00A72B09">
      <w:pPr>
        <w:spacing w:after="0" w:line="240" w:lineRule="auto"/>
      </w:pPr>
    </w:p>
    <w:p w:rsidR="00FA66EE" w:rsidRDefault="00FA66EE" w:rsidP="00A72B09">
      <w:pPr>
        <w:spacing w:after="0" w:line="240" w:lineRule="auto"/>
      </w:pPr>
      <w:r>
        <w:t>#____</w:t>
      </w:r>
      <w:r>
        <w:tab/>
        <w:t>Gathering Song</w:t>
      </w:r>
    </w:p>
    <w:p w:rsidR="00FA66EE" w:rsidRDefault="00FA66EE" w:rsidP="00A72B09">
      <w:pPr>
        <w:spacing w:after="0" w:line="240" w:lineRule="auto"/>
      </w:pPr>
      <w:r>
        <w:t>p.213</w:t>
      </w:r>
      <w:r>
        <w:tab/>
        <w:t>Apostolic Greeting (“The grace of our Lord…”)</w:t>
      </w:r>
    </w:p>
    <w:p w:rsidR="00FA66EE" w:rsidRDefault="00FA66EE" w:rsidP="00A72B09">
      <w:pPr>
        <w:spacing w:after="0" w:line="240" w:lineRule="auto"/>
      </w:pPr>
      <w:r>
        <w:t>p.213</w:t>
      </w:r>
      <w:r>
        <w:tab/>
      </w:r>
      <w:r w:rsidRPr="00D414AA">
        <w:rPr>
          <w:i/>
          <w:iCs/>
        </w:rPr>
        <w:t>Kyrie</w:t>
      </w:r>
    </w:p>
    <w:p w:rsidR="00FA66EE" w:rsidRDefault="00FA66EE" w:rsidP="00A72B09">
      <w:pPr>
        <w:spacing w:after="0" w:line="240" w:lineRule="auto"/>
      </w:pPr>
      <w:r>
        <w:t>p.213</w:t>
      </w:r>
      <w:r>
        <w:tab/>
        <w:t xml:space="preserve">Canticle of Praise: </w:t>
      </w:r>
      <w:r w:rsidRPr="00D414AA">
        <w:rPr>
          <w:i/>
          <w:iCs/>
        </w:rPr>
        <w:t>Gloria</w:t>
      </w:r>
    </w:p>
    <w:p w:rsidR="00FA66EE" w:rsidRDefault="00FA66EE" w:rsidP="00A72B09">
      <w:pPr>
        <w:spacing w:after="0" w:line="240" w:lineRule="auto"/>
      </w:pPr>
      <w:r>
        <w:t>p.215</w:t>
      </w:r>
      <w:r>
        <w:tab/>
        <w:t>Prayer of the Day</w:t>
      </w:r>
    </w:p>
    <w:p w:rsidR="00FA66EE" w:rsidRDefault="00FA66EE" w:rsidP="00A72B09">
      <w:pPr>
        <w:spacing w:after="0" w:line="240" w:lineRule="auto"/>
      </w:pPr>
      <w:r>
        <w:tab/>
        <w:t xml:space="preserve">First </w:t>
      </w:r>
      <w:smartTag w:uri="urn:schemas-microsoft-com:office:smarttags" w:element="place">
        <w:smartTag w:uri="urn:schemas-microsoft-com:office:smarttags" w:element="City">
          <w:r>
            <w:t>Reading</w:t>
          </w:r>
        </w:smartTag>
      </w:smartTag>
    </w:p>
    <w:p w:rsidR="00FA66EE" w:rsidRDefault="00FA66EE" w:rsidP="00A72B09">
      <w:pPr>
        <w:spacing w:after="0" w:line="240" w:lineRule="auto"/>
      </w:pPr>
      <w:r>
        <w:t>#____</w:t>
      </w:r>
      <w:r>
        <w:tab/>
        <w:t>Psalm</w:t>
      </w:r>
    </w:p>
    <w:p w:rsidR="00FA66EE" w:rsidRDefault="00FA66EE" w:rsidP="00A72B09">
      <w:pPr>
        <w:spacing w:after="0" w:line="240" w:lineRule="auto"/>
      </w:pPr>
      <w:r>
        <w:tab/>
        <w:t xml:space="preserve">Second </w:t>
      </w:r>
      <w:smartTag w:uri="urn:schemas-microsoft-com:office:smarttags" w:element="City">
        <w:r>
          <w:t>Reading</w:t>
        </w:r>
      </w:smartTag>
    </w:p>
    <w:p w:rsidR="00FA66EE" w:rsidRDefault="00FA66EE" w:rsidP="00A72B09">
      <w:pPr>
        <w:spacing w:after="0" w:line="240" w:lineRule="auto"/>
      </w:pPr>
      <w:r>
        <w:t>p.216</w:t>
      </w:r>
      <w:r>
        <w:tab/>
        <w:t>Gospel Acclamation (“Alleluia, Lord, to whom shall we go…”)</w:t>
      </w:r>
    </w:p>
    <w:p w:rsidR="00FA66EE" w:rsidRDefault="00FA66EE" w:rsidP="00A72B09">
      <w:pPr>
        <w:spacing w:after="0" w:line="240" w:lineRule="auto"/>
      </w:pPr>
      <w:r>
        <w:t>p.217</w:t>
      </w:r>
      <w:r>
        <w:tab/>
        <w:t>Gospel</w:t>
      </w:r>
    </w:p>
    <w:p w:rsidR="00FA66EE" w:rsidRDefault="00FA66EE" w:rsidP="00A72B09">
      <w:pPr>
        <w:spacing w:after="0" w:line="240" w:lineRule="auto"/>
      </w:pPr>
      <w:r>
        <w:tab/>
        <w:t>Sermon</w:t>
      </w:r>
    </w:p>
    <w:p w:rsidR="00FA66EE" w:rsidRDefault="00FA66EE" w:rsidP="00A72B09">
      <w:pPr>
        <w:spacing w:after="0" w:line="240" w:lineRule="auto"/>
      </w:pPr>
      <w:r>
        <w:t>#____</w:t>
      </w:r>
      <w:r>
        <w:tab/>
        <w:t>Hymn of the Day</w:t>
      </w:r>
    </w:p>
    <w:p w:rsidR="00FA66EE" w:rsidRDefault="00FA66EE" w:rsidP="00A72B09">
      <w:pPr>
        <w:spacing w:after="0" w:line="240" w:lineRule="auto"/>
      </w:pPr>
      <w:r>
        <w:t>p.217</w:t>
      </w:r>
      <w:r>
        <w:tab/>
        <w:t>Apostles'  Creed</w:t>
      </w:r>
    </w:p>
    <w:p w:rsidR="00FA66EE" w:rsidRDefault="00FA66EE" w:rsidP="00A72B09">
      <w:pPr>
        <w:spacing w:after="0" w:line="240" w:lineRule="auto"/>
      </w:pPr>
      <w:r>
        <w:t>p.218</w:t>
      </w:r>
      <w:r>
        <w:tab/>
        <w:t>Prayers of Intercession</w:t>
      </w:r>
    </w:p>
    <w:p w:rsidR="00FA66EE" w:rsidRDefault="00FA66EE" w:rsidP="00A72B09">
      <w:pPr>
        <w:spacing w:after="0" w:line="240" w:lineRule="auto"/>
      </w:pPr>
      <w:r>
        <w:t>p.218</w:t>
      </w:r>
      <w:r>
        <w:tab/>
        <w:t>Peace</w:t>
      </w:r>
    </w:p>
    <w:p w:rsidR="00FA66EE" w:rsidRDefault="00FA66EE" w:rsidP="00A72B09">
      <w:pPr>
        <w:spacing w:after="0" w:line="240" w:lineRule="auto"/>
      </w:pPr>
      <w:r>
        <w:tab/>
        <w:t>Offering</w:t>
      </w:r>
    </w:p>
    <w:p w:rsidR="00FA66EE" w:rsidRDefault="00FA66EE" w:rsidP="00A72B09">
      <w:pPr>
        <w:spacing w:after="0" w:line="240" w:lineRule="auto"/>
      </w:pPr>
      <w:r>
        <w:t>p.219</w:t>
      </w:r>
      <w:r>
        <w:tab/>
        <w:t>Canticle of Thanksgiving</w:t>
      </w:r>
    </w:p>
    <w:p w:rsidR="00FA66EE" w:rsidRDefault="00FA66EE" w:rsidP="00A72B09">
      <w:pPr>
        <w:spacing w:after="0" w:line="240" w:lineRule="auto"/>
      </w:pPr>
      <w:r>
        <w:t>p.220</w:t>
      </w:r>
      <w:r>
        <w:tab/>
        <w:t>Thanksgiving for the Word</w:t>
      </w:r>
    </w:p>
    <w:p w:rsidR="00FA66EE" w:rsidRDefault="00FA66EE" w:rsidP="00A72B09">
      <w:pPr>
        <w:spacing w:after="0" w:line="240" w:lineRule="auto"/>
      </w:pPr>
      <w:r>
        <w:t>p.221</w:t>
      </w:r>
      <w:r>
        <w:tab/>
        <w:t>Lord’s Prayer</w:t>
      </w:r>
    </w:p>
    <w:p w:rsidR="00FA66EE" w:rsidRDefault="00FA66EE" w:rsidP="00A72B09">
      <w:pPr>
        <w:spacing w:after="0" w:line="240" w:lineRule="auto"/>
      </w:pPr>
      <w:r>
        <w:t>p.221</w:t>
      </w:r>
      <w:r>
        <w:tab/>
        <w:t>Blessing</w:t>
      </w:r>
    </w:p>
    <w:p w:rsidR="00FA66EE" w:rsidRDefault="00FA66EE" w:rsidP="00A72B09">
      <w:pPr>
        <w:spacing w:after="0" w:line="240" w:lineRule="auto"/>
      </w:pPr>
      <w:r>
        <w:t>#____</w:t>
      </w:r>
      <w:r>
        <w:tab/>
        <w:t>Sending Song</w:t>
      </w:r>
    </w:p>
    <w:p w:rsidR="00FA66EE" w:rsidRDefault="00FA66EE" w:rsidP="00A72B09">
      <w:pPr>
        <w:spacing w:after="0" w:line="240" w:lineRule="auto"/>
      </w:pPr>
      <w:r>
        <w:t>p.222</w:t>
      </w:r>
      <w:r>
        <w:tab/>
        <w:t>Dismissal</w:t>
      </w:r>
    </w:p>
    <w:sectPr w:rsidR="00FA66EE" w:rsidSect="002539F4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6EE" w:rsidRDefault="00FA66EE">
      <w:r>
        <w:separator/>
      </w:r>
    </w:p>
  </w:endnote>
  <w:endnote w:type="continuationSeparator" w:id="0">
    <w:p w:rsidR="00FA66EE" w:rsidRDefault="00FA66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EE" w:rsidRDefault="00FA66EE" w:rsidP="00C853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66EE" w:rsidRDefault="00FA66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EE" w:rsidRDefault="00FA66EE" w:rsidP="00C853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A66EE" w:rsidRDefault="00FA66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6EE" w:rsidRDefault="00FA66EE">
      <w:r>
        <w:separator/>
      </w:r>
    </w:p>
  </w:footnote>
  <w:footnote w:type="continuationSeparator" w:id="0">
    <w:p w:rsidR="00FA66EE" w:rsidRDefault="00FA66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C3D0A"/>
    <w:multiLevelType w:val="hybridMultilevel"/>
    <w:tmpl w:val="C1265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A788B"/>
    <w:multiLevelType w:val="hybridMultilevel"/>
    <w:tmpl w:val="75E42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B09"/>
    <w:rsid w:val="00011457"/>
    <w:rsid w:val="000438AE"/>
    <w:rsid w:val="00065AA0"/>
    <w:rsid w:val="00081E5D"/>
    <w:rsid w:val="000A197C"/>
    <w:rsid w:val="000E5CAB"/>
    <w:rsid w:val="001306D0"/>
    <w:rsid w:val="00163702"/>
    <w:rsid w:val="00174296"/>
    <w:rsid w:val="001B754B"/>
    <w:rsid w:val="001C54F1"/>
    <w:rsid w:val="002539F4"/>
    <w:rsid w:val="002836FF"/>
    <w:rsid w:val="002C6B46"/>
    <w:rsid w:val="002D1B9F"/>
    <w:rsid w:val="00323FBA"/>
    <w:rsid w:val="00361D11"/>
    <w:rsid w:val="00375C42"/>
    <w:rsid w:val="003A4545"/>
    <w:rsid w:val="00415BA7"/>
    <w:rsid w:val="0045343D"/>
    <w:rsid w:val="00490264"/>
    <w:rsid w:val="004A3A17"/>
    <w:rsid w:val="004D1CCF"/>
    <w:rsid w:val="00526DE1"/>
    <w:rsid w:val="005561FB"/>
    <w:rsid w:val="005952CF"/>
    <w:rsid w:val="005B537C"/>
    <w:rsid w:val="005B64DB"/>
    <w:rsid w:val="007B2396"/>
    <w:rsid w:val="00813CD6"/>
    <w:rsid w:val="008173DB"/>
    <w:rsid w:val="008756BB"/>
    <w:rsid w:val="008A356F"/>
    <w:rsid w:val="00900B10"/>
    <w:rsid w:val="0094664F"/>
    <w:rsid w:val="00950521"/>
    <w:rsid w:val="009819EC"/>
    <w:rsid w:val="00A71154"/>
    <w:rsid w:val="00A72B09"/>
    <w:rsid w:val="00A81B91"/>
    <w:rsid w:val="00B80498"/>
    <w:rsid w:val="00C47013"/>
    <w:rsid w:val="00C8535E"/>
    <w:rsid w:val="00CB6D68"/>
    <w:rsid w:val="00CC1A1C"/>
    <w:rsid w:val="00CD4A9B"/>
    <w:rsid w:val="00CE35C5"/>
    <w:rsid w:val="00CF549F"/>
    <w:rsid w:val="00D414AA"/>
    <w:rsid w:val="00DB51FB"/>
    <w:rsid w:val="00DB6F0A"/>
    <w:rsid w:val="00E95376"/>
    <w:rsid w:val="00EC411C"/>
    <w:rsid w:val="00FA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154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B64D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0438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0D9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438AE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2539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0D9F"/>
  </w:style>
  <w:style w:type="character" w:styleId="PageNumber">
    <w:name w:val="page number"/>
    <w:basedOn w:val="DefaultParagraphFont"/>
    <w:uiPriority w:val="99"/>
    <w:rsid w:val="002539F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119</Words>
  <Characters>682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Season/Day:</dc:title>
  <dc:subject/>
  <dc:creator>Matthew Riegel</dc:creator>
  <cp:keywords/>
  <dc:description/>
  <cp:lastModifiedBy>Matthew Riegel</cp:lastModifiedBy>
  <cp:revision>3</cp:revision>
  <dcterms:created xsi:type="dcterms:W3CDTF">2026-07-21T03:37:00Z</dcterms:created>
  <dcterms:modified xsi:type="dcterms:W3CDTF">2026-07-21T03:40:00Z</dcterms:modified>
</cp:coreProperties>
</file>